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5C" w:rsidRDefault="00997B5C" w:rsidP="00853734">
      <w:pPr>
        <w:pStyle w:val="NormalWeb"/>
        <w:shd w:val="clear" w:color="auto" w:fill="FFFFFF"/>
        <w:spacing w:before="0" w:beforeAutospacing="0" w:after="0" w:afterAutospacing="0"/>
        <w:rPr>
          <w:rFonts w:ascii="Times New Roman CYR" w:hAnsi="Times New Roman CYR" w:cs="Times New Roman CYR"/>
          <w:b/>
          <w:bCs/>
          <w:i/>
          <w:iCs/>
          <w:color w:val="000000"/>
          <w:sz w:val="27"/>
          <w:szCs w:val="27"/>
        </w:rPr>
      </w:pPr>
    </w:p>
    <w:p w:rsidR="00997B5C" w:rsidRPr="00C5339A" w:rsidRDefault="00997B5C" w:rsidP="00853734">
      <w:pPr>
        <w:pStyle w:val="NormalWeb"/>
        <w:shd w:val="clear" w:color="auto" w:fill="FFFFFF"/>
        <w:spacing w:before="0" w:beforeAutospacing="0" w:after="0" w:afterAutospacing="0"/>
        <w:rPr>
          <w:rFonts w:ascii="Times New Roman CYR" w:hAnsi="Times New Roman CYR" w:cs="Times New Roman CYR"/>
          <w:b/>
          <w:bCs/>
          <w:i/>
          <w:iCs/>
          <w:color w:val="FF0000"/>
          <w:sz w:val="36"/>
          <w:szCs w:val="36"/>
        </w:rPr>
      </w:pPr>
      <w:r w:rsidRPr="00C5339A">
        <w:rPr>
          <w:rFonts w:ascii="Times New Roman CYR" w:hAnsi="Times New Roman CYR" w:cs="Times New Roman CYR"/>
          <w:b/>
          <w:bCs/>
          <w:i/>
          <w:iCs/>
          <w:color w:val="FF0000"/>
          <w:sz w:val="36"/>
          <w:szCs w:val="36"/>
        </w:rPr>
        <w:t xml:space="preserve">Ранний возраст </w:t>
      </w:r>
    </w:p>
    <w:p w:rsidR="00997B5C" w:rsidRPr="00C5339A" w:rsidRDefault="00997B5C" w:rsidP="00853734">
      <w:pPr>
        <w:pStyle w:val="NormalWeb"/>
        <w:shd w:val="clear" w:color="auto" w:fill="FFFFFF"/>
        <w:spacing w:before="0" w:beforeAutospacing="0" w:after="0" w:afterAutospacing="0"/>
        <w:rPr>
          <w:b/>
          <w:bCs/>
          <w:i/>
          <w:iCs/>
          <w:color w:val="000000"/>
          <w:sz w:val="28"/>
          <w:szCs w:val="28"/>
        </w:rPr>
      </w:pP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1. "Рвем бумагу"</w:t>
      </w: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Содержание и оборудование: </w:t>
      </w:r>
      <w:r w:rsidRPr="00C5339A">
        <w:rPr>
          <w:color w:val="000000"/>
          <w:sz w:val="28"/>
          <w:szCs w:val="28"/>
        </w:rPr>
        <w:t>дети рвут на мелкие кусочки разноцветную бумагу и делают из нее аппликацию.</w:t>
      </w:r>
    </w:p>
    <w:p w:rsidR="00997B5C" w:rsidRPr="00C5339A" w:rsidRDefault="00997B5C" w:rsidP="00853734">
      <w:pPr>
        <w:pStyle w:val="NormalWeb"/>
        <w:shd w:val="clear" w:color="auto" w:fill="FFFFFF"/>
        <w:spacing w:before="0" w:beforeAutospacing="0" w:after="0" w:afterAutospacing="0"/>
        <w:rPr>
          <w:color w:val="000000"/>
          <w:sz w:val="28"/>
          <w:szCs w:val="28"/>
        </w:rPr>
      </w:pP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2. "Бумажные комочки" - познакомить детей с новым свойством бумаги - скатыванием.</w:t>
      </w: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Содержание и оборудование: </w:t>
      </w:r>
      <w:r w:rsidRPr="00C5339A">
        <w:rPr>
          <w:color w:val="000000"/>
          <w:sz w:val="28"/>
          <w:szCs w:val="28"/>
        </w:rPr>
        <w:t>воспитатель учит детей делать из бумаги комочки, а потом из них коллективную аппликацию.</w:t>
      </w: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br/>
        <w:t>3.Цель: научить детей выполнять дыхательное упражнение для выдувания мыльных пузырей.</w:t>
      </w: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Содержание и оборудование: </w:t>
      </w:r>
      <w:r w:rsidRPr="00C5339A">
        <w:rPr>
          <w:color w:val="000000"/>
          <w:sz w:val="28"/>
          <w:szCs w:val="28"/>
        </w:rPr>
        <w:t>воспитатель берет баночку с мыльным раствором и палочку для выдувания мыльных пузырей. Показывает детям, как нужно дуть, чтобы получились пузыри. Потом, выдувает пузыри, а дети их ловят.</w:t>
      </w:r>
    </w:p>
    <w:p w:rsidR="00997B5C" w:rsidRPr="00C5339A" w:rsidRDefault="00997B5C" w:rsidP="00853734">
      <w:pPr>
        <w:pStyle w:val="NormalWeb"/>
        <w:shd w:val="clear" w:color="auto" w:fill="FFFFFF"/>
        <w:spacing w:before="0" w:beforeAutospacing="0" w:after="0" w:afterAutospacing="0"/>
        <w:rPr>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4. "Кораблики" - познакомить детей со свойствами плавающих предметов.</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воспитатель делает детям бумажные кораблики, а потом запускают их в лужи. Если это происходит в группе, то в таз с водой пускают плавающие и металлические игрушки, потом наблюдают , что с ними происходит.</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5. "Нырки" - познакомить детей со свойствами "ныряющих" игрушек.</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детям раздают теннисные шарики и показывают, что с ними происходит, если их бросать в воду.</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6. "Пена" - научить детей делать пену из шампуня.</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в таз наливают теплую воду, потом добавляют шампунь. Взбивая руками воду, получают пену. В такой воде можно купать куклу.</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br/>
        <w:t>7. "Соберем водичку" - научить детей пользоваться губкой для сбора воды.</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каждому ребенку дается разноцветная губка. Воспитатель закрепляет знания детей о цвете на губках, потом показывает, как можно собирать воду со стола в таз при помощи губки.</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8.</w:t>
      </w:r>
      <w:r w:rsidRPr="00C5339A">
        <w:rPr>
          <w:i/>
          <w:iCs/>
          <w:color w:val="000000"/>
          <w:sz w:val="28"/>
          <w:szCs w:val="28"/>
        </w:rPr>
        <w:t xml:space="preserve"> "</w:t>
      </w:r>
      <w:r w:rsidRPr="00C5339A">
        <w:rPr>
          <w:b/>
          <w:bCs/>
          <w:i/>
          <w:iCs/>
          <w:color w:val="000000"/>
          <w:sz w:val="28"/>
          <w:szCs w:val="28"/>
        </w:rPr>
        <w:t>Я пеку, пеку, пеку деткам всем по колобку" - экспериментируем с мокрым песком.</w:t>
      </w: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Содержание и оборудование: </w:t>
      </w:r>
      <w:r w:rsidRPr="00C5339A">
        <w:rPr>
          <w:color w:val="000000"/>
          <w:sz w:val="28"/>
          <w:szCs w:val="28"/>
        </w:rPr>
        <w:t>у детей разнообразные формочки, ведерки и совочки. Воспитатель предлагает слепить пирожки разной формы.</w:t>
      </w:r>
    </w:p>
    <w:p w:rsidR="00997B5C" w:rsidRPr="00C5339A" w:rsidRDefault="00997B5C" w:rsidP="00853734">
      <w:pPr>
        <w:pStyle w:val="NormalWeb"/>
        <w:shd w:val="clear" w:color="auto" w:fill="FFFFFF"/>
        <w:spacing w:before="0" w:beforeAutospacing="0" w:after="0" w:afterAutospacing="0"/>
        <w:rPr>
          <w:color w:val="000000"/>
          <w:sz w:val="28"/>
          <w:szCs w:val="28"/>
        </w:rPr>
      </w:pP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9.</w:t>
      </w:r>
      <w:r>
        <w:rPr>
          <w:b/>
          <w:bCs/>
          <w:i/>
          <w:iCs/>
          <w:color w:val="000000"/>
          <w:sz w:val="28"/>
          <w:szCs w:val="28"/>
        </w:rPr>
        <w:t xml:space="preserve"> «Разноцветный песок» -</w:t>
      </w:r>
      <w:r w:rsidRPr="00C5339A">
        <w:rPr>
          <w:b/>
          <w:bCs/>
          <w:i/>
          <w:iCs/>
          <w:color w:val="000000"/>
          <w:sz w:val="28"/>
          <w:szCs w:val="28"/>
        </w:rPr>
        <w:t>научить детей получать разноцветный песок.</w:t>
      </w: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Содержание и оборудование: </w:t>
      </w:r>
      <w:r w:rsidRPr="00C5339A">
        <w:rPr>
          <w:color w:val="000000"/>
          <w:sz w:val="28"/>
          <w:szCs w:val="28"/>
        </w:rPr>
        <w:t>приготовить гуашь, разведенную водой, и светлый песок. Показать детям, что можно красить не только бумагу, но и песок.</w:t>
      </w:r>
    </w:p>
    <w:p w:rsidR="00997B5C" w:rsidRPr="00C5339A" w:rsidRDefault="00997B5C" w:rsidP="00853734">
      <w:pPr>
        <w:pStyle w:val="NormalWeb"/>
        <w:shd w:val="clear" w:color="auto" w:fill="FFFFFF"/>
        <w:spacing w:before="0" w:beforeAutospacing="0" w:after="0" w:afterAutospacing="0"/>
        <w:rPr>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10. "Солнечные зайчики" - научить детей играть с солнечными зайчиками.</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вынести в солнечный день на участок зеркало и научить детей, как пускать солнечного зайчика. Организовать игры с солнечным зайчиком.</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Pr>
          <w:b/>
          <w:bCs/>
          <w:i/>
          <w:iCs/>
          <w:color w:val="000000"/>
          <w:sz w:val="28"/>
          <w:szCs w:val="28"/>
        </w:rPr>
        <w:t>11</w:t>
      </w:r>
      <w:r w:rsidRPr="00C5339A">
        <w:rPr>
          <w:b/>
          <w:bCs/>
          <w:i/>
          <w:iCs/>
          <w:color w:val="000000"/>
          <w:sz w:val="28"/>
          <w:szCs w:val="28"/>
        </w:rPr>
        <w:t>. "Разноцветные стекляшки" - познакомить детей со свойствами прозрачного стекла.</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раздать детям разноцветные стеклышки и понаблюдать через них, как меняется окружающий мир.</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p>
    <w:p w:rsidR="00997B5C" w:rsidRPr="00C5339A" w:rsidRDefault="00997B5C" w:rsidP="00853734">
      <w:pPr>
        <w:pStyle w:val="NormalWeb"/>
        <w:shd w:val="clear" w:color="auto" w:fill="FFFFFF"/>
        <w:spacing w:before="0" w:beforeAutospacing="0" w:after="0" w:afterAutospacing="0"/>
        <w:rPr>
          <w:color w:val="000000"/>
          <w:sz w:val="28"/>
          <w:szCs w:val="28"/>
        </w:rPr>
      </w:pPr>
      <w:r>
        <w:rPr>
          <w:b/>
          <w:bCs/>
          <w:i/>
          <w:iCs/>
          <w:color w:val="000000"/>
          <w:sz w:val="28"/>
          <w:szCs w:val="28"/>
        </w:rPr>
        <w:t>12</w:t>
      </w:r>
      <w:r w:rsidRPr="00C5339A">
        <w:rPr>
          <w:b/>
          <w:bCs/>
          <w:i/>
          <w:iCs/>
          <w:color w:val="000000"/>
          <w:sz w:val="28"/>
          <w:szCs w:val="28"/>
        </w:rPr>
        <w:t>.Тема и цель: "Ветер по морю гуляет"</w:t>
      </w: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Содержание и оборудование: </w:t>
      </w:r>
      <w:r w:rsidRPr="00C5339A">
        <w:rPr>
          <w:color w:val="000000"/>
          <w:sz w:val="28"/>
          <w:szCs w:val="28"/>
        </w:rPr>
        <w:t>научить детей делать кораблики из скорлупы грецкого ореха и отправлять их в плавание при помощи ветра.</w:t>
      </w:r>
    </w:p>
    <w:p w:rsidR="00997B5C" w:rsidRPr="00C5339A" w:rsidRDefault="00997B5C" w:rsidP="00853734">
      <w:pPr>
        <w:pStyle w:val="NormalWeb"/>
        <w:shd w:val="clear" w:color="auto" w:fill="FFFFFF"/>
        <w:spacing w:before="0" w:beforeAutospacing="0" w:after="0" w:afterAutospacing="0"/>
        <w:rPr>
          <w:color w:val="000000"/>
          <w:sz w:val="28"/>
          <w:szCs w:val="28"/>
        </w:rPr>
      </w:pPr>
    </w:p>
    <w:p w:rsidR="00997B5C" w:rsidRPr="00C5339A" w:rsidRDefault="00997B5C" w:rsidP="00853734">
      <w:pPr>
        <w:pStyle w:val="NormalWeb"/>
        <w:shd w:val="clear" w:color="auto" w:fill="FFFFFF"/>
        <w:spacing w:before="0" w:beforeAutospacing="0" w:after="0" w:afterAutospacing="0"/>
        <w:rPr>
          <w:color w:val="000000"/>
          <w:sz w:val="28"/>
          <w:szCs w:val="28"/>
        </w:rPr>
      </w:pPr>
      <w:r>
        <w:rPr>
          <w:b/>
          <w:bCs/>
          <w:i/>
          <w:iCs/>
          <w:color w:val="000000"/>
          <w:sz w:val="28"/>
          <w:szCs w:val="28"/>
        </w:rPr>
        <w:t>13</w:t>
      </w:r>
      <w:r w:rsidRPr="00C5339A">
        <w:rPr>
          <w:b/>
          <w:bCs/>
          <w:i/>
          <w:iCs/>
          <w:color w:val="000000"/>
          <w:sz w:val="28"/>
          <w:szCs w:val="28"/>
        </w:rPr>
        <w:t>.Тема и цель: "Ветер и семена"</w:t>
      </w:r>
    </w:p>
    <w:p w:rsidR="00997B5C" w:rsidRPr="00C5339A" w:rsidRDefault="00997B5C" w:rsidP="00853734">
      <w:pPr>
        <w:pStyle w:val="NormalWeb"/>
        <w:shd w:val="clear" w:color="auto" w:fill="FFFFFF"/>
        <w:spacing w:before="0" w:beforeAutospacing="0" w:after="0" w:afterAutospacing="0"/>
        <w:rPr>
          <w:color w:val="000000"/>
          <w:sz w:val="28"/>
          <w:szCs w:val="28"/>
        </w:rPr>
      </w:pPr>
      <w:r w:rsidRPr="00C5339A">
        <w:rPr>
          <w:b/>
          <w:bCs/>
          <w:i/>
          <w:iCs/>
          <w:color w:val="000000"/>
          <w:sz w:val="28"/>
          <w:szCs w:val="28"/>
        </w:rPr>
        <w:t>Содержание и оборудование: </w:t>
      </w:r>
      <w:r w:rsidRPr="00C5339A">
        <w:rPr>
          <w:color w:val="000000"/>
          <w:sz w:val="28"/>
          <w:szCs w:val="28"/>
        </w:rPr>
        <w:t>на участке рассмотреть с детьми крылатки клена и ясеня. Почему семена имеют такую форму? Предложить положить семена на ладонь и подуть на них. Что с ними происходит?</w:t>
      </w:r>
    </w:p>
    <w:p w:rsidR="00997B5C" w:rsidRPr="00C5339A" w:rsidRDefault="00997B5C" w:rsidP="00853734">
      <w:pPr>
        <w:pStyle w:val="NormalWeb"/>
        <w:shd w:val="clear" w:color="auto" w:fill="FFFFFF"/>
        <w:spacing w:before="0" w:beforeAutospacing="0" w:after="0" w:afterAutospacing="0" w:line="294" w:lineRule="atLeast"/>
        <w:rPr>
          <w:b/>
          <w:bCs/>
          <w:i/>
          <w:iCs/>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b/>
          <w:bCs/>
          <w:i/>
          <w:iCs/>
          <w:color w:val="000000"/>
          <w:sz w:val="28"/>
          <w:szCs w:val="28"/>
        </w:rPr>
      </w:pPr>
      <w:r>
        <w:rPr>
          <w:b/>
          <w:bCs/>
          <w:i/>
          <w:iCs/>
          <w:color w:val="000000"/>
          <w:sz w:val="28"/>
          <w:szCs w:val="28"/>
        </w:rPr>
        <w:t>14</w:t>
      </w:r>
      <w:r w:rsidRPr="00C5339A">
        <w:rPr>
          <w:b/>
          <w:bCs/>
          <w:i/>
          <w:iCs/>
          <w:color w:val="000000"/>
          <w:sz w:val="28"/>
          <w:szCs w:val="28"/>
        </w:rPr>
        <w:t>.</w:t>
      </w:r>
      <w:r>
        <w:rPr>
          <w:b/>
          <w:bCs/>
          <w:i/>
          <w:iCs/>
          <w:color w:val="000000"/>
          <w:sz w:val="28"/>
          <w:szCs w:val="28"/>
        </w:rPr>
        <w:t xml:space="preserve"> «Знакомство с  детей с камешками»</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рассмотреть, какого они цвета, какие на ощупь. Постучать о камешек, слушать издаваемый звук. Определить на ощупь твердый он или мягкий. Из камешков можно построить заборчик.</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Pr>
          <w:b/>
          <w:bCs/>
          <w:i/>
          <w:iCs/>
          <w:color w:val="000000"/>
          <w:sz w:val="28"/>
          <w:szCs w:val="28"/>
        </w:rPr>
        <w:t>15</w:t>
      </w:r>
      <w:r w:rsidRPr="00C5339A">
        <w:rPr>
          <w:b/>
          <w:bCs/>
          <w:i/>
          <w:iCs/>
          <w:color w:val="000000"/>
          <w:sz w:val="28"/>
          <w:szCs w:val="28"/>
        </w:rPr>
        <w:t xml:space="preserve">. </w:t>
      </w:r>
      <w:r>
        <w:rPr>
          <w:b/>
          <w:bCs/>
          <w:i/>
          <w:iCs/>
          <w:color w:val="000000"/>
          <w:sz w:val="28"/>
          <w:szCs w:val="28"/>
        </w:rPr>
        <w:t>«П</w:t>
      </w:r>
      <w:r w:rsidRPr="00C5339A">
        <w:rPr>
          <w:b/>
          <w:bCs/>
          <w:i/>
          <w:iCs/>
          <w:color w:val="000000"/>
          <w:sz w:val="28"/>
          <w:szCs w:val="28"/>
        </w:rPr>
        <w:t>лавают или тонут?</w:t>
      </w:r>
      <w:r>
        <w:rPr>
          <w:b/>
          <w:bCs/>
          <w:i/>
          <w:iCs/>
          <w:color w:val="000000"/>
          <w:sz w:val="28"/>
          <w:szCs w:val="28"/>
        </w:rPr>
        <w:t>»</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налить в таз воду и опустить несколько предметов среди них и камешки. Плавают ли камешки? А какой цвет у сухих и мокрых камешков?</w:t>
      </w:r>
    </w:p>
    <w:p w:rsidR="00997B5C" w:rsidRPr="00C5339A" w:rsidRDefault="00997B5C" w:rsidP="00853734">
      <w:pPr>
        <w:pStyle w:val="NormalWeb"/>
        <w:shd w:val="clear" w:color="auto" w:fill="FFFFFF"/>
        <w:spacing w:before="0" w:beforeAutospacing="0" w:after="0" w:afterAutospacing="0" w:line="294" w:lineRule="atLeast"/>
        <w:rPr>
          <w:b/>
          <w:bCs/>
          <w:i/>
          <w:iCs/>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Pr>
          <w:b/>
          <w:bCs/>
          <w:i/>
          <w:iCs/>
          <w:color w:val="000000"/>
          <w:sz w:val="28"/>
          <w:szCs w:val="28"/>
        </w:rPr>
        <w:t>16</w:t>
      </w:r>
      <w:r w:rsidRPr="00C5339A">
        <w:rPr>
          <w:b/>
          <w:bCs/>
          <w:i/>
          <w:iCs/>
          <w:color w:val="000000"/>
          <w:sz w:val="28"/>
          <w:szCs w:val="28"/>
        </w:rPr>
        <w:t>.</w:t>
      </w:r>
      <w:r>
        <w:rPr>
          <w:b/>
          <w:bCs/>
          <w:i/>
          <w:iCs/>
          <w:color w:val="000000"/>
          <w:sz w:val="28"/>
          <w:szCs w:val="28"/>
        </w:rPr>
        <w:t xml:space="preserve"> «Знакомство </w:t>
      </w:r>
      <w:r w:rsidRPr="00C5339A">
        <w:rPr>
          <w:b/>
          <w:bCs/>
          <w:i/>
          <w:iCs/>
          <w:color w:val="000000"/>
          <w:sz w:val="28"/>
          <w:szCs w:val="28"/>
        </w:rPr>
        <w:t xml:space="preserve"> с магнитом и его свойством</w:t>
      </w:r>
      <w:r>
        <w:rPr>
          <w:b/>
          <w:bCs/>
          <w:i/>
          <w:iCs/>
          <w:color w:val="000000"/>
          <w:sz w:val="28"/>
          <w:szCs w:val="28"/>
        </w:rPr>
        <w:t>»</w:t>
      </w:r>
      <w:r w:rsidRPr="00C5339A">
        <w:rPr>
          <w:b/>
          <w:bCs/>
          <w:i/>
          <w:iCs/>
          <w:color w:val="000000"/>
          <w:sz w:val="28"/>
          <w:szCs w:val="28"/>
        </w:rPr>
        <w:t xml:space="preserve"> </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воспитатель берет магнит и подносит его к разным игрушкам, дети наблюдают за его действиями. Затем дает детям попробовать, как магнит притягивает металлические предметы. Воспитатель показывает, как при помощи магнита можно собрать мелкие металлические предметы. Не забывайте про технику безопасности!</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Pr>
          <w:b/>
          <w:bCs/>
          <w:i/>
          <w:iCs/>
          <w:color w:val="000000"/>
          <w:sz w:val="28"/>
          <w:szCs w:val="28"/>
        </w:rPr>
        <w:t>17</w:t>
      </w:r>
      <w:r w:rsidRPr="00C5339A">
        <w:rPr>
          <w:b/>
          <w:bCs/>
          <w:i/>
          <w:iCs/>
          <w:color w:val="000000"/>
          <w:sz w:val="28"/>
          <w:szCs w:val="28"/>
        </w:rPr>
        <w:t>. "Солнечные зайчики"</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каждому ребенку дать зеркальце и помочь получить солнечного зайчика.</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p>
    <w:p w:rsidR="00997B5C" w:rsidRPr="00C5339A" w:rsidRDefault="00997B5C" w:rsidP="00853734">
      <w:pPr>
        <w:pStyle w:val="NormalWeb"/>
        <w:shd w:val="clear" w:color="auto" w:fill="FFFFFF"/>
        <w:spacing w:before="0" w:beforeAutospacing="0" w:after="0" w:afterAutospacing="0" w:line="294" w:lineRule="atLeast"/>
        <w:ind w:left="-142"/>
        <w:rPr>
          <w:color w:val="000000"/>
          <w:sz w:val="28"/>
          <w:szCs w:val="28"/>
        </w:rPr>
      </w:pPr>
      <w:r w:rsidRPr="00C5339A">
        <w:rPr>
          <w:b/>
          <w:bCs/>
          <w:i/>
          <w:iCs/>
          <w:color w:val="000000"/>
          <w:sz w:val="28"/>
          <w:szCs w:val="28"/>
        </w:rPr>
        <w:t>21. "Угадай, что это?"</w:t>
      </w:r>
    </w:p>
    <w:p w:rsidR="00997B5C" w:rsidRPr="00C5339A" w:rsidRDefault="00997B5C" w:rsidP="00853734">
      <w:pPr>
        <w:pStyle w:val="NormalWeb"/>
        <w:shd w:val="clear" w:color="auto" w:fill="FFFFFF"/>
        <w:spacing w:before="0" w:beforeAutospacing="0" w:after="0" w:afterAutospacing="0" w:line="294" w:lineRule="atLeast"/>
        <w:rPr>
          <w:color w:val="000000"/>
          <w:sz w:val="28"/>
          <w:szCs w:val="28"/>
        </w:rPr>
      </w:pPr>
      <w:r w:rsidRPr="00C5339A">
        <w:rPr>
          <w:b/>
          <w:bCs/>
          <w:i/>
          <w:iCs/>
          <w:color w:val="000000"/>
          <w:sz w:val="28"/>
          <w:szCs w:val="28"/>
        </w:rPr>
        <w:t>Содержание и оборудование: </w:t>
      </w:r>
      <w:r w:rsidRPr="00C5339A">
        <w:rPr>
          <w:color w:val="000000"/>
          <w:sz w:val="28"/>
          <w:szCs w:val="28"/>
        </w:rPr>
        <w:t>воспитатель показывает детям, как при помощи рук можно получить различные фигуры. Дети угадывают, что изображает воспитатель, и повторяют его фигуры, потом придумывают свои.</w:t>
      </w: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Pr="00853734" w:rsidRDefault="00997B5C" w:rsidP="000806EB">
      <w:pPr>
        <w:tabs>
          <w:tab w:val="left" w:pos="7938"/>
        </w:tabs>
        <w:rPr>
          <w:rFonts w:ascii="Times New Roman" w:hAnsi="Times New Roman" w:cs="Times New Roman"/>
          <w:b/>
          <w:bCs/>
          <w:noProof/>
          <w:color w:val="FF0000"/>
          <w:sz w:val="36"/>
          <w:szCs w:val="36"/>
          <w:lang w:eastAsia="ru-RU"/>
        </w:rPr>
      </w:pPr>
      <w:r w:rsidRPr="00853734">
        <w:rPr>
          <w:rFonts w:ascii="Times New Roman" w:hAnsi="Times New Roman" w:cs="Times New Roman"/>
          <w:b/>
          <w:bCs/>
          <w:noProof/>
          <w:color w:val="FF0000"/>
          <w:sz w:val="36"/>
          <w:szCs w:val="36"/>
          <w:lang w:eastAsia="ru-RU"/>
        </w:rPr>
        <w:t>Дошкольный возраст.</w:t>
      </w:r>
    </w:p>
    <w:p w:rsidR="00997B5C" w:rsidRDefault="00997B5C" w:rsidP="000806EB">
      <w:pPr>
        <w:tabs>
          <w:tab w:val="left" w:pos="7938"/>
        </w:tabs>
        <w:rPr>
          <w:noProof/>
          <w:lang w:eastAsia="ru-RU"/>
        </w:rPr>
      </w:pPr>
      <w:r w:rsidRPr="00F64785">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i2.wp.com/ds03.infourok.ru/uploads/ex/0617/00002d26-239b6176/hello_html_m7b546c53.png" style="width:579pt;height:370.2pt;visibility:visible">
            <v:imagedata r:id="rId6" o:title="" croptop="5568f" cropbottom="35493f" cropleft="34912f" cropright="2432f"/>
          </v:shape>
        </w:pict>
      </w:r>
      <w:r w:rsidRPr="00F64785">
        <w:rPr>
          <w:noProof/>
          <w:lang w:eastAsia="ru-RU"/>
        </w:rPr>
        <w:pict>
          <v:shape id="Рисунок 7" o:spid="_x0000_i1026" type="#_x0000_t75" alt="https://i2.wp.com/ds03.infourok.ru/uploads/ex/0617/00002d26-239b6176/hello_html_m7b546c53.png" style="width:587.4pt;height:375pt;visibility:visible">
            <v:imagedata r:id="rId6" o:title="" croptop="37205f" cropbottom="3788f" cropleft="2223f" cropright="35178f"/>
          </v:shape>
        </w:pict>
      </w:r>
      <w:r w:rsidRPr="00F64785">
        <w:rPr>
          <w:noProof/>
          <w:lang w:eastAsia="ru-RU"/>
        </w:rPr>
        <w:pict>
          <v:shape id="Рисунок 10" o:spid="_x0000_i1027" type="#_x0000_t75" alt="https://lukomorie.edumih34.ru/wp-content/uploads/2017/09/%D0%BF%D0%BE%D1%87%D0%B2%D0%B01-1024x724.png" style="width:584.4pt;height:368.4pt;visibility:visible">
            <v:imagedata r:id="rId7" o:title="" croptop="5588f" cropbottom="35109f" cropleft="2394f" cropright="35290f"/>
          </v:shape>
        </w:pict>
      </w:r>
      <w:r w:rsidRPr="00F64785">
        <w:rPr>
          <w:noProof/>
          <w:lang w:eastAsia="ru-RU"/>
        </w:rPr>
        <w:pict>
          <v:shape id="Рисунок 4" o:spid="_x0000_i1028" type="#_x0000_t75" alt="https://i1.wp.com/ds03.infourok.ru/uploads/ex/0617/00002d26-239b6176/hello_html_m234d3824.png" style="width:579pt;height:5in;visibility:visible">
            <v:imagedata r:id="rId8" o:title="" croptop="5733f" cropbottom="35105f" cropleft="35052f" cropright="2673f"/>
          </v:shape>
        </w:pict>
      </w:r>
      <w:r w:rsidRPr="00F64785">
        <w:rPr>
          <w:noProof/>
          <w:lang w:eastAsia="ru-RU"/>
        </w:rPr>
        <w:pict>
          <v:shape id="Рисунок 13" o:spid="_x0000_i1029" type="#_x0000_t75" alt="https://ds04.infourok.ru/uploads/ex/06b2/0017e7f9-5eca6010/hello_html_1c65911c.jpg" style="width:581.4pt;height:307.8pt;visibility:visible">
            <v:imagedata r:id="rId9" o:title="" croptop="6539f" cropbottom="16934f" cropleft="4211f" cropright="6228f"/>
          </v:shape>
        </w:pict>
      </w: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r w:rsidRPr="00F64785">
        <w:rPr>
          <w:noProof/>
          <w:lang w:eastAsia="ru-RU"/>
        </w:rPr>
        <w:pict>
          <v:shape id="Рисунок 25" o:spid="_x0000_i1030" type="#_x0000_t75" alt="https://avatars.mds.yandex.net/get-pdb/909745/8409f55b-30eb-4699-946d-9c527f6eae79/s1200?webp=false" style="width:546pt;height:71.4pt;visibility:visible">
            <v:imagedata r:id="rId10" o:title="" croptop="6362f" cropbottom="48462f" cropleft="5120f" cropright="5220f"/>
          </v:shape>
        </w:pict>
      </w:r>
    </w:p>
    <w:p w:rsidR="00997B5C" w:rsidRDefault="00997B5C" w:rsidP="000806EB">
      <w:pPr>
        <w:tabs>
          <w:tab w:val="left" w:pos="7938"/>
        </w:tabs>
        <w:rPr>
          <w:noProof/>
          <w:lang w:eastAsia="ru-RU"/>
        </w:rPr>
      </w:pPr>
    </w:p>
    <w:p w:rsidR="00997B5C" w:rsidRDefault="00997B5C" w:rsidP="000806EB">
      <w:pPr>
        <w:tabs>
          <w:tab w:val="left" w:pos="7938"/>
        </w:tabs>
        <w:rPr>
          <w:noProof/>
          <w:lang w:eastAsia="ru-RU"/>
        </w:rPr>
      </w:pPr>
    </w:p>
    <w:p w:rsidR="00997B5C" w:rsidRPr="009A1591" w:rsidRDefault="00997B5C" w:rsidP="009A1591">
      <w:pPr>
        <w:tabs>
          <w:tab w:val="left" w:pos="5175"/>
        </w:tabs>
        <w:rPr>
          <w:lang w:eastAsia="ru-RU"/>
        </w:rPr>
      </w:pPr>
      <w:r w:rsidRPr="00F64785">
        <w:rPr>
          <w:noProof/>
          <w:lang w:eastAsia="ru-RU"/>
        </w:rPr>
        <w:pict>
          <v:shape id="Рисунок 16" o:spid="_x0000_i1031" type="#_x0000_t75" alt="https://heaclub.ru/tim/8d98f1369fed986d3fb298ec59a5763c/izuchenie-svoistv.jpg" style="width:577.8pt;height:85.2pt;visibility:visible">
            <v:imagedata r:id="rId11" o:title="" croptop="8002f" cropbottom="47688f" cropleft="8732f" cropright="8095f"/>
          </v:shape>
        </w:pict>
      </w:r>
    </w:p>
    <w:p w:rsidR="00997B5C" w:rsidRDefault="00997B5C" w:rsidP="000806EB">
      <w:pPr>
        <w:tabs>
          <w:tab w:val="left" w:pos="7938"/>
        </w:tabs>
        <w:rPr>
          <w:noProof/>
          <w:lang w:eastAsia="ru-RU"/>
        </w:rPr>
      </w:pPr>
      <w:r w:rsidRPr="00F64785">
        <w:rPr>
          <w:noProof/>
          <w:lang w:eastAsia="ru-RU"/>
        </w:rPr>
        <w:pict>
          <v:shape id="Рисунок 22" o:spid="_x0000_i1032" type="#_x0000_t75" alt="https://ds04.infourok.ru/uploads/ex/06b2/0017e7f9-5eca6010/hello_html_b50cb9.jpg" style="width:578.4pt;height:291.6pt;visibility:visible">
            <v:imagedata r:id="rId12" o:title="" croptop="6420f" cropbottom="20088f" cropleft="4291f" cropright="6336f"/>
          </v:shape>
        </w:pict>
      </w:r>
    </w:p>
    <w:p w:rsidR="00997B5C" w:rsidRDefault="00997B5C" w:rsidP="000806EB">
      <w:pPr>
        <w:tabs>
          <w:tab w:val="left" w:pos="7938"/>
        </w:tabs>
        <w:rPr>
          <w:noProof/>
          <w:lang w:eastAsia="ru-RU"/>
        </w:rPr>
      </w:pPr>
      <w:r w:rsidRPr="00F64785">
        <w:rPr>
          <w:noProof/>
          <w:lang w:eastAsia="ru-RU"/>
        </w:rPr>
        <w:pict>
          <v:shape id="Рисунок 34" o:spid="_x0000_i1033" type="#_x0000_t75" alt="https://avatars.mds.yandex.net/get-pdb/1365646/bc01021f-b60a-4015-9191-c4e83dda7b41/s1200?webp=false" style="width:579pt;height:133.8pt;visibility:visible">
            <v:imagedata r:id="rId13" o:title="" croptop="6362f" cropbottom="47738f" cropleft="15767f" cropright="15972f"/>
          </v:shape>
        </w:pict>
      </w:r>
    </w:p>
    <w:p w:rsidR="00997B5C" w:rsidRPr="00CE4B9F" w:rsidRDefault="00997B5C" w:rsidP="00CE4B9F">
      <w:pPr>
        <w:rPr>
          <w:lang w:eastAsia="ru-RU"/>
        </w:rPr>
      </w:pPr>
    </w:p>
    <w:p w:rsidR="00997B5C" w:rsidRPr="00CE4B9F" w:rsidRDefault="00997B5C" w:rsidP="00CE4B9F">
      <w:pPr>
        <w:rPr>
          <w:lang w:eastAsia="ru-RU"/>
        </w:rPr>
      </w:pPr>
    </w:p>
    <w:p w:rsidR="00997B5C" w:rsidRPr="00CE4B9F" w:rsidRDefault="00997B5C" w:rsidP="00CE4B9F">
      <w:pPr>
        <w:rPr>
          <w:lang w:eastAsia="ru-RU"/>
        </w:rPr>
      </w:pPr>
    </w:p>
    <w:p w:rsidR="00997B5C" w:rsidRPr="00CE4B9F" w:rsidRDefault="00997B5C" w:rsidP="00CE4B9F">
      <w:pPr>
        <w:rPr>
          <w:lang w:eastAsia="ru-RU"/>
        </w:rPr>
      </w:pPr>
    </w:p>
    <w:p w:rsidR="00997B5C" w:rsidRPr="00CE4B9F" w:rsidRDefault="00997B5C" w:rsidP="00CE4B9F">
      <w:pPr>
        <w:rPr>
          <w:lang w:eastAsia="ru-RU"/>
        </w:rPr>
      </w:pPr>
    </w:p>
    <w:p w:rsidR="00997B5C" w:rsidRPr="00CE4B9F" w:rsidRDefault="00997B5C" w:rsidP="00CE4B9F">
      <w:pPr>
        <w:rPr>
          <w:lang w:eastAsia="ru-RU"/>
        </w:rPr>
      </w:pPr>
    </w:p>
    <w:p w:rsidR="00997B5C" w:rsidRPr="00CE4B9F" w:rsidRDefault="00997B5C" w:rsidP="00CE4B9F">
      <w:pPr>
        <w:rPr>
          <w:lang w:eastAsia="ru-RU"/>
        </w:rPr>
      </w:pPr>
    </w:p>
    <w:p w:rsidR="00997B5C" w:rsidRPr="00CE4B9F" w:rsidRDefault="00997B5C" w:rsidP="00CE4B9F">
      <w:pPr>
        <w:rPr>
          <w:lang w:eastAsia="ru-RU"/>
        </w:rPr>
      </w:pPr>
    </w:p>
    <w:p w:rsidR="00997B5C" w:rsidRPr="00CE4B9F" w:rsidRDefault="00997B5C" w:rsidP="00CE4B9F">
      <w:pPr>
        <w:rPr>
          <w:lang w:eastAsia="ru-RU"/>
        </w:rPr>
      </w:pPr>
    </w:p>
    <w:p w:rsidR="00997B5C" w:rsidRPr="00CE4B9F" w:rsidRDefault="00997B5C" w:rsidP="00CE4B9F">
      <w:pPr>
        <w:rPr>
          <w:lang w:eastAsia="ru-RU"/>
        </w:rPr>
      </w:pPr>
    </w:p>
    <w:p w:rsidR="00997B5C" w:rsidRPr="00CE4B9F" w:rsidRDefault="00997B5C" w:rsidP="00CE4B9F">
      <w:pPr>
        <w:rPr>
          <w:lang w:eastAsia="ru-RU"/>
        </w:rPr>
      </w:pPr>
    </w:p>
    <w:p w:rsidR="00997B5C" w:rsidRDefault="00997B5C" w:rsidP="00CE4B9F">
      <w:pPr>
        <w:rPr>
          <w:lang w:eastAsia="ru-RU"/>
        </w:rPr>
      </w:pPr>
    </w:p>
    <w:p w:rsidR="00997B5C" w:rsidRDefault="00997B5C" w:rsidP="00CE4B9F">
      <w:pPr>
        <w:ind w:firstLine="708"/>
        <w:rPr>
          <w:rFonts w:ascii="Times New Roman" w:hAnsi="Times New Roman" w:cs="Times New Roman"/>
          <w:sz w:val="32"/>
          <w:szCs w:val="32"/>
          <w:lang w:eastAsia="ru-RU"/>
        </w:rPr>
      </w:pPr>
    </w:p>
    <w:p w:rsidR="00997B5C" w:rsidRDefault="00997B5C" w:rsidP="009A1591">
      <w:pPr>
        <w:rPr>
          <w:rFonts w:ascii="Times New Roman" w:hAnsi="Times New Roman" w:cs="Times New Roman"/>
          <w:sz w:val="32"/>
          <w:szCs w:val="32"/>
          <w:lang w:eastAsia="ru-RU"/>
        </w:rPr>
      </w:pPr>
    </w:p>
    <w:p w:rsidR="00997B5C" w:rsidRPr="00CE4B9F" w:rsidRDefault="00997B5C" w:rsidP="00CE4B9F">
      <w:pPr>
        <w:ind w:firstLine="708"/>
        <w:rPr>
          <w:rFonts w:ascii="Times New Roman" w:hAnsi="Times New Roman" w:cs="Times New Roman"/>
          <w:sz w:val="32"/>
          <w:szCs w:val="32"/>
          <w:lang w:eastAsia="ru-RU"/>
        </w:rPr>
      </w:pPr>
      <w:r w:rsidRPr="00CE4B9F">
        <w:rPr>
          <w:rFonts w:ascii="Times New Roman" w:hAnsi="Times New Roman" w:cs="Times New Roman"/>
          <w:sz w:val="32"/>
          <w:szCs w:val="32"/>
          <w:lang w:eastAsia="ru-RU"/>
        </w:rPr>
        <w:t>Опыт : Понятие об электрических разрядах</w:t>
      </w:r>
    </w:p>
    <w:p w:rsidR="00997B5C" w:rsidRDefault="00997B5C" w:rsidP="000806EB">
      <w:pPr>
        <w:tabs>
          <w:tab w:val="left" w:pos="7938"/>
        </w:tabs>
        <w:rPr>
          <w:noProof/>
          <w:lang w:eastAsia="ru-RU"/>
        </w:rPr>
      </w:pPr>
      <w:r w:rsidRPr="00F64785">
        <w:rPr>
          <w:noProof/>
          <w:lang w:eastAsia="ru-RU"/>
        </w:rPr>
        <w:pict>
          <v:shape id="Рисунок 37" o:spid="_x0000_i1034" type="#_x0000_t75" alt="https://i.mycdn.me/image?id=851976451239&amp;t=3&amp;plc=WEB&amp;tkn=*bDUnxiphWbD-23mnnTCLKRSvJZ0" style="width:562.2pt;height:226.8pt;visibility:visible">
            <v:imagedata r:id="rId14" o:title="" croptop="36643f" cropbottom="12611f" cropleft="1482f" cropright="34406f"/>
          </v:shape>
        </w:pict>
      </w:r>
      <w:r w:rsidRPr="00F64785">
        <w:rPr>
          <w:noProof/>
          <w:lang w:eastAsia="ru-RU"/>
        </w:rPr>
        <w:pict>
          <v:shape id="Рисунок 19" o:spid="_x0000_i1035" type="#_x0000_t75" alt="https://ds04.infourok.ru/uploads/ex/06b2/0017e7f9-5eca6010/hello_html_m29e066eb.jpg" style="width:578.4pt;height:352.8pt;visibility:visible">
            <v:imagedata r:id="rId15" o:title="" croptop="6539f" cropbottom="8875f" cropleft="4127f" cropright="4434f"/>
          </v:shape>
        </w:pict>
      </w:r>
    </w:p>
    <w:p w:rsidR="00997B5C" w:rsidRDefault="00997B5C" w:rsidP="000806EB">
      <w:pPr>
        <w:tabs>
          <w:tab w:val="left" w:pos="7938"/>
        </w:tabs>
      </w:pPr>
      <w:r w:rsidRPr="00F64785">
        <w:rPr>
          <w:noProof/>
          <w:lang w:eastAsia="ru-RU"/>
        </w:rPr>
        <w:pict>
          <v:shape id="Рисунок 28" o:spid="_x0000_i1036" type="#_x0000_t75" alt="https://ds04.infourok.ru/uploads/ex/06b2/0017e7f9-5eca6010/hello_html_m26ef64d0.jpg" style="width:577.2pt;height:364.8pt;visibility:visible">
            <v:imagedata r:id="rId16" o:title="" croptop="6539f" cropbottom="9197f" cropleft="4209f" cropright="4493f"/>
          </v:shape>
        </w:pict>
      </w:r>
    </w:p>
    <w:p w:rsidR="00997B5C" w:rsidRDefault="00997B5C" w:rsidP="000806EB">
      <w:pPr>
        <w:tabs>
          <w:tab w:val="left" w:pos="7938"/>
        </w:tabs>
      </w:pPr>
      <w:r w:rsidRPr="00F64785">
        <w:rPr>
          <w:noProof/>
          <w:lang w:eastAsia="ru-RU"/>
        </w:rPr>
        <w:pict>
          <v:shape id="Рисунок 46" o:spid="_x0000_i1037" type="#_x0000_t75" alt="http://dyuymovochka.3dn.ru/Lychik/opiti/49960_012.jpg" style="width:503.4pt;height:428.4pt;visibility:visible">
            <v:imagedata r:id="rId17" o:title="" croptop="2803f" cropbottom="26910f" cropleft="3209f" cropright="5617f"/>
          </v:shape>
        </w:pict>
      </w:r>
    </w:p>
    <w:p w:rsidR="00997B5C" w:rsidRDefault="00997B5C" w:rsidP="000806EB">
      <w:pPr>
        <w:tabs>
          <w:tab w:val="left" w:pos="7938"/>
        </w:tabs>
      </w:pPr>
      <w:r w:rsidRPr="00F64785">
        <w:rPr>
          <w:noProof/>
          <w:lang w:eastAsia="ru-RU"/>
        </w:rPr>
        <w:pict>
          <v:shape id="Рисунок 52" o:spid="_x0000_i1038" type="#_x0000_t75" alt="https://i.mycdn.me/i?r=AyH4iRPQ2q0otWIFepML2LxRLBkGMZ2QIGj1DS8ej1ZVHw" style="width:582pt;height:72.6pt;visibility:visible">
            <v:imagedata r:id="rId18" o:title="" croptop="6507f" cropbottom="49764f" cropleft="5632f" cropright="5937f"/>
          </v:shape>
        </w:pict>
      </w:r>
    </w:p>
    <w:p w:rsidR="00997B5C" w:rsidRDefault="00997B5C" w:rsidP="000806EB">
      <w:pPr>
        <w:tabs>
          <w:tab w:val="left" w:pos="7938"/>
        </w:tabs>
      </w:pPr>
    </w:p>
    <w:p w:rsidR="00997B5C" w:rsidRDefault="00997B5C" w:rsidP="000806EB">
      <w:pPr>
        <w:tabs>
          <w:tab w:val="left" w:pos="7938"/>
        </w:tabs>
      </w:pPr>
      <w:r w:rsidRPr="00F64785">
        <w:rPr>
          <w:noProof/>
          <w:lang w:eastAsia="ru-RU"/>
        </w:rPr>
        <w:pict>
          <v:shape id="Рисунок 43" o:spid="_x0000_i1039" type="#_x0000_t75" alt="http://a2b2.ru/storage/files/person/145286/section/58618/76283_image%20(25).jpg" style="width:567pt;height:82.2pt;visibility:visible">
            <v:imagedata r:id="rId19" o:title="" croptop="6294f" cropbottom="48389f" cropleft="6601f" cropright="6663f"/>
          </v:shape>
        </w:pict>
      </w:r>
    </w:p>
    <w:p w:rsidR="00997B5C" w:rsidRDefault="00997B5C" w:rsidP="000806EB">
      <w:pPr>
        <w:tabs>
          <w:tab w:val="left" w:pos="7938"/>
        </w:tabs>
      </w:pPr>
    </w:p>
    <w:p w:rsidR="00997B5C" w:rsidRDefault="00997B5C" w:rsidP="000806EB">
      <w:pPr>
        <w:tabs>
          <w:tab w:val="left" w:pos="7938"/>
        </w:tabs>
      </w:pPr>
    </w:p>
    <w:p w:rsidR="00997B5C" w:rsidRDefault="00997B5C" w:rsidP="00095015">
      <w:pPr>
        <w:tabs>
          <w:tab w:val="left" w:pos="7938"/>
        </w:tabs>
        <w:ind w:right="-1"/>
      </w:pPr>
      <w:r w:rsidRPr="00F64785">
        <w:rPr>
          <w:noProof/>
          <w:lang w:eastAsia="ru-RU"/>
        </w:rPr>
        <w:pict>
          <v:shape id="Рисунок 49" o:spid="_x0000_i1040" type="#_x0000_t75" alt="http://malenkajastrana.my1.ru/74-1/095/46.jpg" style="width:576.6pt;height:478.8pt;visibility:visible">
            <v:imagedata r:id="rId20" o:title="" croptop="4250f" cropbottom="5166f" cropleft="1422f" cropright="1850f"/>
          </v:shape>
        </w:pict>
      </w:r>
    </w:p>
    <w:p w:rsidR="00997B5C" w:rsidRDefault="00997B5C" w:rsidP="000806EB">
      <w:pPr>
        <w:tabs>
          <w:tab w:val="left" w:pos="7938"/>
        </w:tabs>
      </w:pPr>
    </w:p>
    <w:sectPr w:rsidR="00997B5C" w:rsidSect="00095015">
      <w:headerReference w:type="default" r:id="rId21"/>
      <w:pgSz w:w="11906" w:h="16838"/>
      <w:pgMar w:top="0" w:right="0" w:bottom="0" w:left="0"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B5C" w:rsidRDefault="00997B5C" w:rsidP="00A15311">
      <w:pPr>
        <w:spacing w:after="0" w:line="240" w:lineRule="auto"/>
      </w:pPr>
      <w:r>
        <w:separator/>
      </w:r>
    </w:p>
  </w:endnote>
  <w:endnote w:type="continuationSeparator" w:id="0">
    <w:p w:rsidR="00997B5C" w:rsidRDefault="00997B5C" w:rsidP="00A153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B5C" w:rsidRDefault="00997B5C" w:rsidP="00A15311">
      <w:pPr>
        <w:spacing w:after="0" w:line="240" w:lineRule="auto"/>
      </w:pPr>
      <w:r>
        <w:separator/>
      </w:r>
    </w:p>
  </w:footnote>
  <w:footnote w:type="continuationSeparator" w:id="0">
    <w:p w:rsidR="00997B5C" w:rsidRDefault="00997B5C" w:rsidP="00A153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5C" w:rsidRDefault="00997B5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5311"/>
    <w:rsid w:val="00062046"/>
    <w:rsid w:val="000806EB"/>
    <w:rsid w:val="00095015"/>
    <w:rsid w:val="00152A64"/>
    <w:rsid w:val="00441F6D"/>
    <w:rsid w:val="006D2FE6"/>
    <w:rsid w:val="00853734"/>
    <w:rsid w:val="00894239"/>
    <w:rsid w:val="00997B5C"/>
    <w:rsid w:val="009A1591"/>
    <w:rsid w:val="00A15311"/>
    <w:rsid w:val="00C5339A"/>
    <w:rsid w:val="00CE0069"/>
    <w:rsid w:val="00CE4B9F"/>
    <w:rsid w:val="00DF3936"/>
    <w:rsid w:val="00EC3283"/>
    <w:rsid w:val="00F64785"/>
    <w:rsid w:val="00F75644"/>
    <w:rsid w:val="00FF63D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F6D"/>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15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5311"/>
    <w:rPr>
      <w:rFonts w:ascii="Tahoma" w:hAnsi="Tahoma" w:cs="Tahoma"/>
      <w:sz w:val="16"/>
      <w:szCs w:val="16"/>
    </w:rPr>
  </w:style>
  <w:style w:type="paragraph" w:styleId="Header">
    <w:name w:val="header"/>
    <w:basedOn w:val="Normal"/>
    <w:link w:val="HeaderChar"/>
    <w:uiPriority w:val="99"/>
    <w:semiHidden/>
    <w:rsid w:val="00A1531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A15311"/>
  </w:style>
  <w:style w:type="paragraph" w:styleId="Footer">
    <w:name w:val="footer"/>
    <w:basedOn w:val="Normal"/>
    <w:link w:val="FooterChar"/>
    <w:uiPriority w:val="99"/>
    <w:semiHidden/>
    <w:rsid w:val="00A15311"/>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A15311"/>
  </w:style>
  <w:style w:type="paragraph" w:styleId="NormalWeb">
    <w:name w:val="Normal (Web)"/>
    <w:basedOn w:val="Normal"/>
    <w:uiPriority w:val="99"/>
    <w:rsid w:val="0085373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98</TotalTime>
  <Pages>9</Pages>
  <Words>615</Words>
  <Characters>3512</Characters>
  <Application>Microsoft Office Outlook</Application>
  <DocSecurity>0</DocSecurity>
  <Lines>0</Lines>
  <Paragraphs>0</Paragraphs>
  <ScaleCrop>false</ScaleCrop>
  <Company>DG Win&amp;Soft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Customer</cp:lastModifiedBy>
  <cp:revision>4</cp:revision>
  <dcterms:created xsi:type="dcterms:W3CDTF">2020-04-01T08:06:00Z</dcterms:created>
  <dcterms:modified xsi:type="dcterms:W3CDTF">2020-04-01T15:50:00Z</dcterms:modified>
</cp:coreProperties>
</file>