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120" w:rsidRPr="00936E4E" w:rsidRDefault="001B1120" w:rsidP="00D50D9C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sz w:val="40"/>
          <w:szCs w:val="40"/>
        </w:rPr>
        <w:t xml:space="preserve">        </w:t>
      </w:r>
      <w:r w:rsidRPr="00936E4E">
        <w:rPr>
          <w:rFonts w:ascii="Times New Roman" w:hAnsi="Times New Roman" w:cs="Times New Roman"/>
          <w:color w:val="FF0000"/>
          <w:sz w:val="36"/>
          <w:szCs w:val="36"/>
        </w:rPr>
        <w:t>Ранний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Pr="00936E4E">
        <w:rPr>
          <w:rFonts w:ascii="Times New Roman" w:hAnsi="Times New Roman" w:cs="Times New Roman"/>
          <w:color w:val="FF0000"/>
          <w:sz w:val="36"/>
          <w:szCs w:val="36"/>
        </w:rPr>
        <w:t xml:space="preserve"> возраст</w:t>
      </w: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s1026" type="#_x0000_t75" style="position:absolute;margin-left:9pt;margin-top:36pt;width:486pt;height:295.4pt;z-index:251659264;visibility:visible;mso-position-horizontal-relative:margin;mso-position-vertical-relative:margin">
            <v:imagedata r:id="rId4" o:title="" cropbottom="5929f" cropleft="-1f" cropright="657f"/>
            <w10:wrap type="square" anchorx="margin" anchory="margin"/>
          </v:shape>
        </w:pict>
      </w: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51" o:spid="_x0000_s1027" type="#_x0000_t75" style="position:absolute;margin-left:36pt;margin-top:3.55pt;width:439pt;height:441pt;z-index:-251648000;visibility:visible">
            <v:imagedata r:id="rId5" o:title=""/>
          </v:shape>
        </w:pict>
      </w: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8" o:spid="_x0000_s1028" type="#_x0000_t75" style="position:absolute;margin-left:36pt;margin-top:0;width:423pt;height:317.3pt;z-index:-251656192;visibility:visible;mso-position-horizontal-relative:margin;mso-position-vertical-relative:margin">
            <v:imagedata r:id="rId6" o:title=""/>
            <w10:wrap anchorx="margin" anchory="margin"/>
          </v:shape>
        </w:pict>
      </w:r>
    </w:p>
    <w:p w:rsidR="001B1120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35" o:spid="_x0000_s1029" type="#_x0000_t75" style="position:absolute;margin-left:99pt;margin-top:333pt;width:329.5pt;height:437.35pt;z-index:251661312;visibility:visible;mso-position-horizontal-relative:margin;mso-position-vertical-relative:margin">
            <v:imagedata r:id="rId7" o:title=""/>
            <w10:wrap type="square" anchorx="margin" anchory="margin"/>
          </v:shape>
        </w:pict>
      </w: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36" o:spid="_x0000_s1030" type="#_x0000_t75" style="position:absolute;margin-left:27pt;margin-top:-9pt;width:421.5pt;height:495pt;z-index:-251646976;visibility:visible">
            <v:imagedata r:id="rId8" o:title="" cropbottom="4551f" cropright="-39f"/>
          </v:shape>
        </w:pict>
      </w: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38" o:spid="_x0000_s1031" type="#_x0000_t75" style="position:absolute;margin-left:45pt;margin-top:7in;width:413.85pt;height:285.8pt;z-index:-251654144;visibility:visible;mso-position-horizontal-relative:margin;mso-position-vertical-relative:margin">
            <v:imagedata r:id="rId9" o:title=""/>
            <w10:wrap anchorx="margin" anchory="margin"/>
          </v:shape>
        </w:pict>
      </w: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  <w:r w:rsidRPr="00936E4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7" o:spid="_x0000_i1025" type="#_x0000_t75" style="width:522pt;height:535.2pt;visibility:visible">
            <v:imagedata r:id="rId10" o:title=""/>
          </v:shape>
        </w:pict>
      </w: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39" o:spid="_x0000_s1032" type="#_x0000_t75" style="position:absolute;margin-left:81pt;margin-top:0;width:406.2pt;height:477pt;z-index:-251645952;visibility:visible">
            <v:imagedata r:id="rId11" o:title="" cropbottom="4243f" cropright="-41f"/>
          </v:shape>
        </w:pict>
      </w: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40" o:spid="_x0000_s1033" type="#_x0000_t75" style="position:absolute;margin-left:54pt;margin-top:486pt;width:442.25pt;height:314.15pt;z-index:251663360;visibility:visible;mso-position-horizontal-relative:margin;mso-position-vertical-relative:margin">
            <v:imagedata r:id="rId12" o:title="" cropbottom="3264f" cropright="-31f"/>
            <w10:wrap type="square" anchorx="margin" anchory="margin"/>
          </v:shape>
        </w:pict>
      </w: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41" o:spid="_x0000_s1034" type="#_x0000_t75" style="position:absolute;margin-left:81pt;margin-top:-18pt;width:369pt;height:369pt;z-index:-251644928;visibility:visible">
            <v:imagedata r:id="rId13" o:title=""/>
          </v:shape>
        </w:pict>
      </w: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42" o:spid="_x0000_s1035" type="#_x0000_t75" style="position:absolute;margin-left:54pt;margin-top:-1.65pt;width:426pt;height:426pt;z-index:-251643904;visibility:visible">
            <v:imagedata r:id="rId14" o:title="" cropbottom="4507f" cropright="702f"/>
          </v:shape>
        </w:pict>
      </w: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44" o:spid="_x0000_s1036" type="#_x0000_t75" style="position:absolute;margin-left:9pt;margin-top:-18pt;width:396pt;height:361.4pt;z-index:-251641856;visibility:visible">
            <v:imagedata r:id="rId15" o:title=""/>
          </v:shape>
        </w:pict>
      </w: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43" o:spid="_x0000_s1037" type="#_x0000_t75" style="position:absolute;margin-left:117pt;margin-top:4.65pt;width:399pt;height:397.15pt;z-index:-251642880;visibility:visible">
            <v:imagedata r:id="rId16" o:title="" cropbottom="3633f" cropright="784f"/>
          </v:shape>
        </w:pict>
      </w: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  <w:r w:rsidRPr="00936E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45" o:spid="_x0000_s1038" type="#_x0000_t75" style="position:absolute;margin-left:-27pt;margin-top:-9pt;width:566.1pt;height:342.75pt;z-index:251664384;visibility:visible;mso-position-horizontal-relative:margin;mso-position-vertical-relative:margin">
            <v:imagedata r:id="rId17" o:title=""/>
            <w10:wrap type="square" anchorx="margin" anchory="margin"/>
          </v:shape>
        </w:pict>
      </w: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46" o:spid="_x0000_s1039" type="#_x0000_t75" style="position:absolute;margin-left:-9pt;margin-top:6.7pt;width:518.4pt;height:398.4pt;z-index:-251640832;visibility:visible">
            <v:imagedata r:id="rId18" o:title=""/>
          </v:shape>
        </w:pict>
      </w: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  <w:r w:rsidRPr="00936E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48" o:spid="_x0000_s1040" type="#_x0000_t75" style="position:absolute;margin-left:-18pt;margin-top:459pt;width:562pt;height:336.75pt;z-index:251666432;visibility:visible;mso-position-horizontal-relative:margin;mso-position-vertical-relative:margin">
            <v:imagedata r:id="rId19" o:title="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47" o:spid="_x0000_s1041" type="#_x0000_t75" style="position:absolute;margin-left:-27pt;margin-top:-18pt;width:556.05pt;height:467.25pt;z-index:251658240;visibility:visible;mso-position-horizontal-relative:margin;mso-position-vertical-relative:margin">
            <v:imagedata r:id="rId20" o:title=""/>
            <w10:wrap type="square" anchorx="margin" anchory="margin"/>
          </v:shape>
        </w:pict>
      </w: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49" o:spid="_x0000_s1042" type="#_x0000_t75" style="position:absolute;margin-left:-9pt;margin-top:9pt;width:521.4pt;height:681pt;z-index:251665408;visibility:visible;mso-position-horizontal-relative:margin;mso-position-vertical-relative:margin">
            <v:imagedata r:id="rId21" o:title=""/>
            <w10:wrap type="square" anchorx="margin" anchory="margin"/>
          </v:shape>
        </w:pict>
      </w: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50" o:spid="_x0000_s1043" type="#_x0000_t75" style="position:absolute;margin-left:-27pt;margin-top:-36pt;width:561.5pt;height:522.75pt;z-index:251667456;visibility:visible;mso-position-horizontal-relative:margin;mso-position-vertical-relative:margin">
            <v:imagedata r:id="rId22" o:title=""/>
            <w10:wrap type="square" anchorx="margin" anchory="margin"/>
          </v:shape>
        </w:pict>
      </w: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  <w:r w:rsidRPr="00936E4E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B1120" w:rsidRPr="00936E4E" w:rsidRDefault="001B1120" w:rsidP="00936E4E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936E4E"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lang w:eastAsia="ru-RU"/>
        </w:rPr>
        <w:t>Дошкольный возраст</w:t>
      </w: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5" o:spid="_x0000_s1044" type="#_x0000_t75" style="position:absolute;margin-left:-9pt;margin-top:45pt;width:519pt;height:496.5pt;z-index:251676672;visibility:visible;mso-position-horizontal-relative:margin;mso-position-vertical-relative:margin">
            <v:imagedata r:id="rId23" o:title="" cropbottom="4688f" cropright="539f"/>
            <w10:wrap type="square" anchorx="margin" anchory="margin"/>
          </v:shape>
        </w:pict>
      </w: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9" o:spid="_x0000_s1045" type="#_x0000_t75" style="position:absolute;margin-left:63pt;margin-top:405pt;width:426.85pt;height:359.5pt;z-index:251640832;visibility:visible;mso-position-horizontal-relative:margin;mso-position-vertical-relative:margin">
            <v:imagedata r:id="rId24" o:title="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7" o:spid="_x0000_s1046" type="#_x0000_t75" style="position:absolute;margin-left:-9pt;margin-top:-18pt;width:557.45pt;height:416.25pt;z-index:251638784;visibility:visible;mso-position-horizontal-relative:margin;mso-position-vertical-relative:margin">
            <v:imagedata r:id="rId25" o:title=""/>
            <w10:wrap type="square" anchorx="margin" anchory="margin"/>
          </v:shape>
        </w:pict>
      </w: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8" o:spid="_x0000_s1047" type="#_x0000_t75" style="position:absolute;margin-left:-27pt;margin-top:0;width:573.4pt;height:582pt;z-index:251639808;visibility:visible;mso-position-horizontal-relative:margin;mso-position-vertical-relative:margin">
            <v:imagedata r:id="rId26" o:title=""/>
            <w10:wrap type="square" anchorx="margin" anchory="margin"/>
          </v:shape>
        </w:pict>
      </w: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  <w:r w:rsidRPr="00936E4E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 w:rsidP="00D50D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0" o:spid="_x0000_s1048" type="#_x0000_t75" style="position:absolute;margin-left:-27pt;margin-top:18pt;width:522pt;height:369.1pt;z-index:251641856;visibility:visible;mso-position-horizontal-relative:margin;mso-position-vertical-relative:margin">
            <v:imagedata r:id="rId27" o:title=""/>
            <w10:wrap type="square" anchorx="margin" anchory="margin"/>
          </v:shape>
        </w:pict>
      </w:r>
      <w:r w:rsidRPr="00936E4E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1" o:spid="_x0000_s1049" type="#_x0000_t75" style="position:absolute;margin-left:-9pt;margin-top:6in;width:502.2pt;height:366.7pt;z-index:251642880;visibility:visible;mso-position-horizontal-relative:margin;mso-position-vertical-relative:margin">
            <v:imagedata r:id="rId28" o:title="" cropbottom="2224f" cropright="526f"/>
            <w10:wrap type="square" anchorx="margin" anchory="margin"/>
          </v:shape>
        </w:pict>
      </w: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4" o:spid="_x0000_s1050" type="#_x0000_t75" style="position:absolute;margin-left:18pt;margin-top:54pt;width:474pt;height:674.4pt;z-index:251637760;visibility:visible;mso-position-horizontal-relative:margin;mso-position-vertical-relative:margin">
            <v:imagedata r:id="rId29" o:title="" croptop="1161f" cropbottom="3679f" cropleft="1695f" cropright="1583f"/>
            <w10:wrap type="square" anchorx="margin" anchory="margin"/>
          </v:shape>
        </w:pict>
      </w: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s1051" type="#_x0000_t75" style="position:absolute;margin-left:-36pt;margin-top:9pt;width:581.5pt;height:770.25pt;z-index:251636736;visibility:visible;mso-position-horizontal-relative:margin;mso-position-vertical-relative:margin">
            <v:imagedata r:id="rId30" o:title=""/>
            <w10:wrap type="square" anchorx="margin" anchory="margin"/>
          </v:shape>
        </w:pict>
      </w: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2" o:spid="_x0000_s1052" type="#_x0000_t75" style="position:absolute;margin-left:-18pt;margin-top:0;width:523.5pt;height:493.5pt;z-index:251635712;visibility:visible;mso-position-horizontal-relative:margin;mso-position-vertical-relative:margin">
            <v:imagedata r:id="rId31" o:title="" cropbottom="1933f" cropright="-45f"/>
            <w10:wrap type="square" anchorx="margin" anchory="margin"/>
          </v:shape>
        </w:pict>
      </w: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22" o:spid="_x0000_s1053" type="#_x0000_t75" style="position:absolute;margin-left:9pt;margin-top:567pt;width:468pt;height:195pt;z-index:251653120;visibility:visible;mso-position-horizontal-relative:margin;mso-position-vertical-relative:margin">
            <v:imagedata r:id="rId32" o:title=""/>
            <w10:wrap type="square" anchorx="margin" anchory="margin"/>
          </v:shape>
        </w:pict>
      </w: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3" o:spid="_x0000_s1054" type="#_x0000_t75" style="position:absolute;margin-left:-18pt;margin-top:0;width:495pt;height:351.05pt;z-index:251644928;visibility:visible;mso-position-horizontal-relative:margin;mso-position-vertical-relative:margin">
            <v:imagedata r:id="rId33" o:title="" cropbottom="3135f"/>
            <w10:wrap type="square" anchorx="margin" anchory="margin"/>
          </v:shape>
        </w:pict>
      </w: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4" o:spid="_x0000_s1055" type="#_x0000_t75" style="position:absolute;margin-left:9pt;margin-top:6in;width:450pt;height:317.3pt;z-index:251645952;visibility:visible;mso-position-horizontal-relative:margin;mso-position-vertical-relative:margin">
            <v:imagedata r:id="rId34" o:title=""/>
            <w10:wrap type="square" anchorx="margin" anchory="margin"/>
          </v:shape>
        </w:pict>
      </w: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2" o:spid="_x0000_s1056" type="#_x0000_t75" style="position:absolute;margin-left:-27pt;margin-top:18pt;width:559.3pt;height:558.75pt;z-index:251643904;visibility:visible;mso-position-horizontal-relative:margin;mso-position-vertical-relative:margin">
            <v:imagedata r:id="rId35" o:title=""/>
            <w10:wrap type="square" anchorx="margin" anchory="margin"/>
          </v:shape>
        </w:pict>
      </w: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5" o:spid="_x0000_s1057" type="#_x0000_t75" style="position:absolute;margin-left:-27pt;margin-top:45pt;width:565.15pt;height:551.25pt;z-index:251646976;visibility:visible;mso-position-horizontal-relative:margin;mso-position-vertical-relative:margin">
            <v:imagedata r:id="rId36" o:title=""/>
            <w10:wrap type="square" anchorx="margin" anchory="margin"/>
          </v:shape>
        </w:pict>
      </w: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6" o:spid="_x0000_s1058" type="#_x0000_t75" style="position:absolute;margin-left:-27pt;margin-top:45pt;width:560.4pt;height:398.25pt;z-index:251648000;visibility:visible;mso-position-horizontal-relative:margin;mso-position-vertical-relative:margin">
            <v:imagedata r:id="rId37" o:title="" cropbottom="3024f" cropright="-76f"/>
            <w10:wrap type="square" anchorx="margin" anchory="margin"/>
          </v:shape>
        </w:pict>
      </w: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7" o:spid="_x0000_s1059" type="#_x0000_t75" style="position:absolute;margin-left:0;margin-top:18pt;width:534.05pt;height:690pt;z-index:251649024;visibility:visible;mso-position-horizontal-relative:margin;mso-position-vertical-relative:margin">
            <v:imagedata r:id="rId38" o:title=""/>
            <w10:wrap type="square" anchorx="margin" anchory="margin"/>
          </v:shape>
        </w:pict>
      </w: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20" o:spid="_x0000_s1060" type="#_x0000_t75" style="position:absolute;margin-left:-27pt;margin-top:18pt;width:579.95pt;height:456.75pt;z-index:251651072;visibility:visible;mso-position-horizontal-relative:margin;mso-position-vertical-relative:margin">
            <v:imagedata r:id="rId39" o:title=""/>
            <w10:wrap type="square" anchorx="margin" anchory="margin"/>
          </v:shape>
        </w:pict>
      </w: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9" o:spid="_x0000_s1061" type="#_x0000_t75" style="position:absolute;margin-left:-27pt;margin-top:36pt;width:551pt;height:550.5pt;z-index:251650048;visibility:visible;mso-position-horizontal-relative:margin;mso-position-vertical-relative:margin">
            <v:imagedata r:id="rId40" o:title=""/>
            <w10:wrap type="square" anchorx="margin" anchory="margin"/>
          </v:shape>
        </w:pict>
      </w: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21" o:spid="_x0000_s1062" type="#_x0000_t75" style="position:absolute;margin-left:-18pt;margin-top:18pt;width:559.6pt;height:549pt;z-index:251652096;visibility:visible;mso-position-horizontal-relative:margin;mso-position-vertical-relative:margin">
            <v:imagedata r:id="rId41" o:title=""/>
            <w10:wrap type="square" anchorx="margin" anchory="margin"/>
          </v:shape>
        </w:pict>
      </w: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23" o:spid="_x0000_s1063" type="#_x0000_t75" style="position:absolute;margin-left:-27pt;margin-top:45pt;width:558.7pt;height:533.25pt;z-index:251654144;visibility:visible;mso-position-horizontal-relative:margin;mso-position-vertical-relative:margin">
            <v:imagedata r:id="rId42" o:title=""/>
            <w10:wrap type="square" anchorx="margin" anchory="margin"/>
          </v:shape>
        </w:pict>
      </w: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24" o:spid="_x0000_s1064" type="#_x0000_t75" style="position:absolute;margin-left:-18pt;margin-top:25.5pt;width:516pt;height:516pt;z-index:-251638784;visibility:visible">
            <v:imagedata r:id="rId43" o:title=""/>
          </v:shape>
        </w:pict>
      </w: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25" o:spid="_x0000_s1065" type="#_x0000_t75" style="position:absolute;margin-left:-18pt;margin-top:0;width:555.35pt;height:527.25pt;z-index:251655168;visibility:visible;mso-position-horizontal-relative:margin;mso-position-vertical-relative:margin">
            <v:imagedata r:id="rId44" o:title=""/>
            <w10:wrap type="square" anchorx="margin" anchory="margin"/>
          </v:shape>
        </w:pict>
      </w: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26" o:spid="_x0000_s1066" type="#_x0000_t75" style="position:absolute;margin-left:-9pt;margin-top:9pt;width:468pt;height:10in;z-index:-251637760;visibility:visible">
            <v:imagedata r:id="rId45" o:title=""/>
          </v:shape>
        </w:pict>
      </w: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29" o:spid="_x0000_s1067" type="#_x0000_t75" style="position:absolute;margin-left:9pt;margin-top:7.5pt;width:468pt;height:702pt;z-index:-251636736;visibility:visible">
            <v:imagedata r:id="rId46" o:title=""/>
          </v:shape>
        </w:pict>
      </w: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30" o:spid="_x0000_s1068" type="#_x0000_t75" style="position:absolute;margin-left:0;margin-top:0;width:522pt;height:522pt;z-index:-251635712;visibility:visible">
            <v:imagedata r:id="rId47" o:title=""/>
          </v:shape>
        </w:pict>
      </w: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31" o:spid="_x0000_s1069" type="#_x0000_t75" style="position:absolute;margin-left:45pt;margin-top:9pt;width:379.5pt;height:756pt;z-index:251657216;visibility:visible;mso-position-horizontal-relative:margin;mso-position-vertical-relative:margin">
            <v:imagedata r:id="rId48" o:title="" cropbottom="1212f" cropright="-13f"/>
            <w10:wrap type="square" anchorx="margin" anchory="margin"/>
          </v:shape>
        </w:pict>
      </w: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  <w:r w:rsidRPr="00936E4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2" o:spid="_x0000_i1026" type="#_x0000_t75" style="width:520.2pt;height:507.6pt;visibility:visible">
            <v:imagedata r:id="rId49" o:title=""/>
          </v:shape>
        </w:pict>
      </w: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  <w:r w:rsidRPr="00936E4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3" o:spid="_x0000_i1027" type="#_x0000_t75" style="width:455.4pt;height:700.2pt;visibility:visible">
            <v:imagedata r:id="rId50" o:title=""/>
          </v:shape>
        </w:pict>
      </w: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  <w:r w:rsidRPr="00936E4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4" o:spid="_x0000_i1028" type="#_x0000_t75" style="width:520.2pt;height:521.4pt;visibility:visible">
            <v:imagedata r:id="rId51" o:title=""/>
          </v:shape>
        </w:pict>
      </w: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27" o:spid="_x0000_s1070" type="#_x0000_t75" style="position:absolute;margin-left:1in;margin-top:9pt;width:391.5pt;height:733.6pt;z-index:251656192;visibility:visible;mso-position-horizontal-relative:margin;mso-position-vertical-relative:margin">
            <v:imagedata r:id="rId52" o:title=""/>
            <w10:wrap type="square" anchorx="margin" anchory="margin"/>
          </v:shape>
        </w:pict>
      </w: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Default="001B1120">
      <w:pPr>
        <w:rPr>
          <w:rFonts w:ascii="Times New Roman" w:hAnsi="Times New Roman" w:cs="Times New Roman"/>
          <w:sz w:val="28"/>
          <w:szCs w:val="28"/>
        </w:rPr>
      </w:pPr>
    </w:p>
    <w:p w:rsidR="001B1120" w:rsidRPr="00936E4E" w:rsidRDefault="001B11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" o:spid="_x0000_s1071" type="#_x0000_t75" style="position:absolute;margin-left:9pt;margin-top:18pt;width:517.65pt;height:739.5pt;z-index:251634688;visibility:visible;mso-position-horizontal-relative:margin;mso-position-vertical-relative:margin">
            <v:imagedata r:id="rId53" o:title=""/>
            <w10:wrap type="square" anchorx="margin" anchory="margin"/>
          </v:shape>
        </w:pict>
      </w:r>
    </w:p>
    <w:sectPr w:rsidR="001B1120" w:rsidRPr="00936E4E" w:rsidSect="007078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19D6"/>
    <w:rsid w:val="000634FE"/>
    <w:rsid w:val="000906EB"/>
    <w:rsid w:val="000E04CE"/>
    <w:rsid w:val="001B1120"/>
    <w:rsid w:val="00331CDB"/>
    <w:rsid w:val="003A303E"/>
    <w:rsid w:val="0070781F"/>
    <w:rsid w:val="008559EC"/>
    <w:rsid w:val="008C6B2F"/>
    <w:rsid w:val="00936E4E"/>
    <w:rsid w:val="0094567E"/>
    <w:rsid w:val="009D72FD"/>
    <w:rsid w:val="00A34B67"/>
    <w:rsid w:val="00D50D9C"/>
    <w:rsid w:val="00D654F2"/>
    <w:rsid w:val="00FC1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4FE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07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078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58</TotalTime>
  <Pages>38</Pages>
  <Words>95</Words>
  <Characters>548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</dc:creator>
  <cp:keywords/>
  <dc:description/>
  <cp:lastModifiedBy>Customer</cp:lastModifiedBy>
  <cp:revision>8</cp:revision>
  <dcterms:created xsi:type="dcterms:W3CDTF">2020-04-01T10:41:00Z</dcterms:created>
  <dcterms:modified xsi:type="dcterms:W3CDTF">2020-04-01T16:25:00Z</dcterms:modified>
</cp:coreProperties>
</file>