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0A" w:rsidRPr="00FD2D77" w:rsidRDefault="00A5110A" w:rsidP="005B225F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7pt;margin-top:27pt;width:171.2pt;height:194.9pt;z-index:-251658240;visibility:visible" wrapcoords="-68 0 -68 21540 21600 21540 21600 0 -68 0">
            <v:imagedata r:id="rId4" o:title=""/>
            <w10:wrap type="through"/>
          </v:shape>
        </w:pict>
      </w:r>
      <w:r w:rsidRPr="00FD2D77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Песочное печенье.</w:t>
      </w:r>
    </w:p>
    <w:p w:rsidR="00A5110A" w:rsidRPr="00D64524" w:rsidRDefault="00A5110A" w:rsidP="000324A7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D64524">
        <w:rPr>
          <w:rFonts w:ascii="Times New Roman" w:hAnsi="Times New Roman" w:cs="Times New Roman"/>
          <w:i/>
          <w:iCs/>
          <w:color w:val="000000"/>
          <w:sz w:val="36"/>
          <w:szCs w:val="36"/>
        </w:rPr>
        <w:t>1яйцо,100 мл растительного масла,80 г сахара, щепотка соли (все эти ингредиенты смешать и взбить в течении 2 минут).</w:t>
      </w:r>
    </w:p>
    <w:p w:rsidR="00A5110A" w:rsidRPr="00D64524" w:rsidRDefault="00A5110A" w:rsidP="000324A7">
      <w:pPr>
        <w:spacing w:line="240" w:lineRule="auto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D64524">
        <w:rPr>
          <w:rFonts w:ascii="Times New Roman" w:hAnsi="Times New Roman" w:cs="Times New Roman"/>
          <w:i/>
          <w:iCs/>
          <w:color w:val="000000"/>
          <w:sz w:val="36"/>
          <w:szCs w:val="36"/>
        </w:rPr>
        <w:t>Сухие ингредиенты :150г муки, 50 г любого крахмала, 1 ч.л.разрыхлителя! Все смешать, замесить тесто.  Испечь печенья при 180градусах!</w:t>
      </w:r>
      <w:r w:rsidRPr="00D64524"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</w:t>
      </w:r>
    </w:p>
    <w:p w:rsidR="00A5110A" w:rsidRDefault="00A5110A" w:rsidP="000324A7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A5110A" w:rsidRDefault="00A5110A" w:rsidP="00D6452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A5110A" w:rsidRPr="005B225F" w:rsidRDefault="00A5110A" w:rsidP="005B225F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pict>
          <v:shape id="_x0000_s1027" type="#_x0000_t75" style="position:absolute;left:0;text-align:left;margin-left:279pt;margin-top:24.7pt;width:206.4pt;height:154.8pt;z-index:-251657216;visibility:visible" wrapcoords="-79 0 -79 21495 21600 21495 21600 0 -79 0">
            <v:imagedata r:id="rId5" o:title=""/>
            <w10:wrap type="through"/>
          </v:shape>
        </w:pict>
      </w:r>
      <w:r w:rsidRPr="005B225F">
        <w:rPr>
          <w:rFonts w:ascii="Times New Roman" w:hAnsi="Times New Roman" w:cs="Times New Roman"/>
          <w:b/>
          <w:bCs/>
          <w:color w:val="FF0000"/>
          <w:sz w:val="36"/>
          <w:szCs w:val="36"/>
        </w:rPr>
        <w:t>Оладушки!!!</w:t>
      </w:r>
    </w:p>
    <w:p w:rsidR="00A5110A" w:rsidRDefault="00A5110A" w:rsidP="005B225F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5B225F">
        <w:rPr>
          <w:rFonts w:ascii="Times New Roman" w:hAnsi="Times New Roman" w:cs="Times New Roman"/>
          <w:i/>
          <w:iCs/>
          <w:color w:val="000000"/>
          <w:sz w:val="36"/>
          <w:szCs w:val="36"/>
        </w:rPr>
        <w:t>1 яйцо.3 ст.л.сметаны,3 ст.л.муки (перемешать),добавить щепотку соли и соды ,перец по вкусу. Перемешать. Затем добавить сыр и колбасу, можно натереть на терке! Перемешать и жарить с двух сторон на сковороде без масла!</w:t>
      </w:r>
    </w:p>
    <w:p w:rsidR="00A5110A" w:rsidRPr="005B225F" w:rsidRDefault="00A5110A" w:rsidP="005B225F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</w:p>
    <w:p w:rsidR="00A5110A" w:rsidRPr="00FD2D77" w:rsidRDefault="00A5110A" w:rsidP="00FD2D7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pict>
          <v:shape id="_x0000_s1028" type="#_x0000_t75" style="position:absolute;left:0;text-align:left;margin-left:-45pt;margin-top:31.35pt;width:160.75pt;height:189pt;z-index:-251656192;visibility:visible" wrapcoords="-45 0 -45 21562 21600 21562 21600 0 -45 0">
            <v:imagedata r:id="rId6" o:title=""/>
            <w10:wrap type="through"/>
          </v:shape>
        </w:pict>
      </w:r>
      <w:r w:rsidRPr="00FD2D77">
        <w:rPr>
          <w:rFonts w:ascii="Times New Roman" w:hAnsi="Times New Roman" w:cs="Times New Roman"/>
          <w:b/>
          <w:bCs/>
          <w:color w:val="FF0000"/>
          <w:sz w:val="36"/>
          <w:szCs w:val="36"/>
        </w:rPr>
        <w:t>Быстрый и вкусный завтрак!!!</w:t>
      </w:r>
    </w:p>
    <w:p w:rsidR="00A5110A" w:rsidRDefault="00A5110A" w:rsidP="00FD2D77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>Сыр ,яйцо ,соль ,перец ,зелень и сметана! Все перемешать ,завернуть в лаваш, нарезанный на квадраты и обжарить на сковороде</w:t>
      </w: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с двух сторон! Можно на масле, </w: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можно </w:t>
      </w: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и </w: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без </w:t>
      </w: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>масла.</w:t>
      </w:r>
    </w:p>
    <w:p w:rsidR="00A5110A" w:rsidRDefault="00A5110A" w:rsidP="00FD2D77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</w:p>
    <w:p w:rsidR="00A5110A" w:rsidRDefault="00A5110A" w:rsidP="00FD2D77">
      <w:pPr>
        <w:spacing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</w:p>
    <w:p w:rsidR="00A5110A" w:rsidRPr="00FD2D77" w:rsidRDefault="00A5110A" w:rsidP="00FD2D7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D2D77">
        <w:rPr>
          <w:rFonts w:ascii="Times New Roman" w:hAnsi="Times New Roman" w:cs="Times New Roman"/>
          <w:b/>
          <w:bCs/>
          <w:color w:val="FF0000"/>
          <w:sz w:val="36"/>
          <w:szCs w:val="36"/>
        </w:rPr>
        <w:t>Шарлотка!!!</w:t>
      </w:r>
    </w:p>
    <w:p w:rsidR="00A5110A" w:rsidRDefault="00A5110A" w:rsidP="00FD2D77">
      <w:pPr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>
        <w:rPr>
          <w:noProof/>
        </w:rPr>
        <w:pict>
          <v:shape id="Рисунок 2" o:spid="_x0000_s1029" type="#_x0000_t75" style="position:absolute;margin-left:-63pt;margin-top:2.2pt;width:184.55pt;height:207pt;z-index:-251655168;visibility:visible" wrapcoords="-44 0 -44 21560 21600 21560 21600 0 -44 0">
            <v:imagedata r:id="rId7" o:title=""/>
            <w10:wrap type="through"/>
          </v:shape>
        </w:pic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>200г сливочного масла,3 яйца,130г сметаны,</w:t>
      </w: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</w: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>щепотка соли и соды,150г сахара,2 ч.л.разрыхлителя,</w:t>
      </w: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</w: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ванилин и 250 г муки! </w:t>
      </w:r>
    </w:p>
    <w:p w:rsidR="00A5110A" w:rsidRPr="00FD2D77" w:rsidRDefault="00A5110A" w:rsidP="00FD2D77">
      <w:pPr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000000"/>
          <w:sz w:val="36"/>
          <w:szCs w:val="36"/>
        </w:rPr>
        <w:t>Все перемешать. Добавить 5 яблок,  нарезанные</w:t>
      </w:r>
      <w:r w:rsidRPr="00FD2D77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кубиками, смешать с сахаром и корицей! Выпекать при температуре 180 градусов 40 минут! </w:t>
      </w:r>
    </w:p>
    <w:p w:rsidR="00A5110A" w:rsidRDefault="00A5110A" w:rsidP="00FD2D77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5110A" w:rsidRDefault="00A5110A" w:rsidP="00FD2D77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5110A" w:rsidRPr="00FD2D77" w:rsidRDefault="00A5110A" w:rsidP="00FD2D77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pict>
          <v:shape id="_x0000_s1030" type="#_x0000_t75" style="position:absolute;margin-left:-54pt;margin-top:31.05pt;width:203.7pt;height:246.9pt;z-index:-251654144;visibility:visible" wrapcoords="-45 0 -45 21563 21600 21563 21600 0 -45 0">
            <v:imagedata r:id="rId8" o:title=""/>
            <w10:wrap type="through"/>
          </v:shape>
        </w:pict>
      </w:r>
      <w:r w:rsidRPr="00FD2D77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           Медовое печенье!!!</w:t>
      </w:r>
    </w:p>
    <w:p w:rsidR="00A5110A" w:rsidRDefault="00A5110A" w:rsidP="00FD2D77">
      <w:pPr>
        <w:rPr>
          <w:rFonts w:ascii="Times New Roman" w:hAnsi="Times New Roman" w:cs="Times New Roman"/>
          <w:i/>
          <w:iCs/>
          <w:sz w:val="36"/>
          <w:szCs w:val="36"/>
        </w:rPr>
      </w:pPr>
      <w:r w:rsidRPr="00FD2D77">
        <w:rPr>
          <w:rFonts w:ascii="Times New Roman" w:hAnsi="Times New Roman" w:cs="Times New Roman"/>
          <w:i/>
          <w:iCs/>
          <w:sz w:val="36"/>
          <w:szCs w:val="36"/>
        </w:rPr>
        <w:t>6 ст.л.растительного масла,2 яйца,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  <w:r w:rsidRPr="00FD2D77">
        <w:rPr>
          <w:rFonts w:ascii="Times New Roman" w:hAnsi="Times New Roman" w:cs="Times New Roman"/>
          <w:i/>
          <w:iCs/>
          <w:sz w:val="36"/>
          <w:szCs w:val="36"/>
        </w:rPr>
        <w:t>щепотку соли,180 г сахара,2 ст.л.меда смешать и добавить 1 ч.л.соды(погасить уксусом),ванилин, 350 г муки!</w:t>
      </w:r>
    </w:p>
    <w:p w:rsidR="00A5110A" w:rsidRDefault="00A5110A" w:rsidP="00FD2D77">
      <w:pPr>
        <w:rPr>
          <w:rFonts w:ascii="Times New Roman" w:hAnsi="Times New Roman" w:cs="Times New Roman"/>
          <w:i/>
          <w:iCs/>
          <w:sz w:val="36"/>
          <w:szCs w:val="36"/>
        </w:rPr>
      </w:pPr>
      <w:r w:rsidRPr="00FD2D77">
        <w:rPr>
          <w:rFonts w:ascii="Times New Roman" w:hAnsi="Times New Roman" w:cs="Times New Roman"/>
          <w:i/>
          <w:iCs/>
          <w:sz w:val="36"/>
          <w:szCs w:val="36"/>
        </w:rPr>
        <w:t>Все смешать и сформировать шарики(22 по</w:t>
      </w:r>
      <w:r>
        <w:rPr>
          <w:rFonts w:ascii="Times New Roman" w:hAnsi="Times New Roman" w:cs="Times New Roman"/>
          <w:i/>
          <w:iCs/>
          <w:sz w:val="36"/>
          <w:szCs w:val="36"/>
        </w:rPr>
        <w:t>л</w:t>
      </w:r>
      <w:r w:rsidRPr="00FD2D77">
        <w:rPr>
          <w:rFonts w:ascii="Times New Roman" w:hAnsi="Times New Roman" w:cs="Times New Roman"/>
          <w:i/>
          <w:iCs/>
          <w:sz w:val="36"/>
          <w:szCs w:val="36"/>
        </w:rPr>
        <w:t>учается штучки),смазать желтком и в духовку при 180 градусах на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15 минут(до золотистого цвета).</w:t>
      </w:r>
      <w:r w:rsidRPr="00FD2D77">
        <w:rPr>
          <w:rFonts w:ascii="Times New Roman" w:hAnsi="Times New Roman" w:cs="Times New Roman"/>
          <w:i/>
          <w:iCs/>
          <w:sz w:val="36"/>
          <w:szCs w:val="36"/>
        </w:rPr>
        <w:t>Посыпать сахарной пудрой!</w:t>
      </w:r>
    </w:p>
    <w:p w:rsidR="00A5110A" w:rsidRPr="00FD2D77" w:rsidRDefault="00A5110A" w:rsidP="00FD2D77">
      <w:pPr>
        <w:rPr>
          <w:rFonts w:ascii="Times New Roman" w:hAnsi="Times New Roman" w:cs="Times New Roman"/>
          <w:i/>
          <w:iCs/>
          <w:sz w:val="36"/>
          <w:szCs w:val="36"/>
        </w:rPr>
      </w:pPr>
    </w:p>
    <w:p w:rsidR="00A5110A" w:rsidRPr="00FD2D77" w:rsidRDefault="00A5110A" w:rsidP="00FD2D7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</w:pPr>
      <w:r w:rsidRPr="00FD2D77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>Готовьте с удовольствием!</w:t>
      </w:r>
    </w:p>
    <w:p w:rsidR="00A5110A" w:rsidRPr="00D64524" w:rsidRDefault="00A5110A" w:rsidP="00D6452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</w:pPr>
      <w:r w:rsidRPr="00FD2D77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>Приятного аппетита!!!</w:t>
      </w:r>
    </w:p>
    <w:sectPr w:rsidR="00A5110A" w:rsidRPr="00D64524" w:rsidSect="00662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24A7"/>
    <w:rsid w:val="000324A7"/>
    <w:rsid w:val="002B00D3"/>
    <w:rsid w:val="00360CAD"/>
    <w:rsid w:val="00447673"/>
    <w:rsid w:val="004B2F7D"/>
    <w:rsid w:val="005B225F"/>
    <w:rsid w:val="006626BA"/>
    <w:rsid w:val="00762F41"/>
    <w:rsid w:val="00A5110A"/>
    <w:rsid w:val="00AB31B3"/>
    <w:rsid w:val="00AF48E5"/>
    <w:rsid w:val="00D64524"/>
    <w:rsid w:val="00EA025D"/>
    <w:rsid w:val="00EC3F69"/>
    <w:rsid w:val="00FD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6B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3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0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2</Pages>
  <Words>206</Words>
  <Characters>1179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Customer</cp:lastModifiedBy>
  <cp:revision>4</cp:revision>
  <dcterms:created xsi:type="dcterms:W3CDTF">2020-04-01T14:03:00Z</dcterms:created>
  <dcterms:modified xsi:type="dcterms:W3CDTF">2020-04-01T17:20:00Z</dcterms:modified>
</cp:coreProperties>
</file>